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0550E" w14:textId="77777777" w:rsidR="00C30931" w:rsidRPr="008B390E" w:rsidRDefault="008B390E" w:rsidP="008B390E">
      <w:pPr>
        <w:pStyle w:val="Nadpis1"/>
        <w:jc w:val="center"/>
        <w:rPr>
          <w:sz w:val="40"/>
        </w:rPr>
      </w:pPr>
      <w:r w:rsidRPr="008B390E">
        <w:rPr>
          <w:sz w:val="40"/>
        </w:rPr>
        <w:t>Záväzná objednávka</w:t>
      </w:r>
    </w:p>
    <w:p w14:paraId="33ABCFF4" w14:textId="77777777" w:rsidR="008B390E" w:rsidRDefault="008B390E" w:rsidP="000C4516">
      <w:pPr>
        <w:pStyle w:val="Bezriadkovania"/>
        <w:sectPr w:rsidR="008B390E" w:rsidSect="003E6D73">
          <w:pgSz w:w="11906" w:h="16838"/>
          <w:pgMar w:top="993" w:right="1417" w:bottom="1417" w:left="1417" w:header="708" w:footer="708" w:gutter="0"/>
          <w:cols w:space="708"/>
          <w:docGrid w:linePitch="360"/>
        </w:sectPr>
      </w:pPr>
    </w:p>
    <w:p w14:paraId="6155A39F" w14:textId="77777777" w:rsidR="008B390E" w:rsidRPr="006821DB" w:rsidRDefault="008B390E" w:rsidP="000C4516">
      <w:pPr>
        <w:pStyle w:val="Bezriadkovania"/>
        <w:rPr>
          <w:b/>
        </w:rPr>
      </w:pPr>
      <w:r w:rsidRPr="006821DB">
        <w:rPr>
          <w:b/>
        </w:rPr>
        <w:t>Dodávateľ:</w:t>
      </w:r>
      <w:r w:rsidRPr="006821DB">
        <w:rPr>
          <w:b/>
        </w:rPr>
        <w:tab/>
      </w:r>
      <w:r w:rsidRPr="006821DB">
        <w:rPr>
          <w:b/>
        </w:rPr>
        <w:tab/>
      </w:r>
      <w:r w:rsidRPr="006821DB">
        <w:rPr>
          <w:b/>
        </w:rPr>
        <w:tab/>
      </w:r>
      <w:r w:rsidRPr="006821DB">
        <w:rPr>
          <w:b/>
        </w:rPr>
        <w:tab/>
      </w:r>
      <w:r w:rsidRPr="006821DB">
        <w:rPr>
          <w:b/>
        </w:rPr>
        <w:tab/>
      </w:r>
    </w:p>
    <w:p w14:paraId="2D72FEC1" w14:textId="77777777" w:rsidR="008B390E" w:rsidRPr="008B390E" w:rsidRDefault="008B390E" w:rsidP="000C4516">
      <w:pPr>
        <w:pStyle w:val="Bezriadkovania"/>
      </w:pPr>
      <w:r w:rsidRPr="008B390E">
        <w:t>Pa-Li, Kyseľ Pavel</w:t>
      </w:r>
      <w:r w:rsidRPr="008B390E">
        <w:tab/>
      </w:r>
      <w:r w:rsidRPr="008B390E">
        <w:tab/>
      </w:r>
    </w:p>
    <w:p w14:paraId="2FA3EC7C" w14:textId="77777777" w:rsidR="008B390E" w:rsidRDefault="008B390E" w:rsidP="000C4516">
      <w:pPr>
        <w:pStyle w:val="Bezriadkovania"/>
      </w:pPr>
      <w:r>
        <w:t>Dolný val 119/62</w:t>
      </w:r>
      <w:r>
        <w:tab/>
      </w:r>
      <w:r>
        <w:tab/>
      </w:r>
    </w:p>
    <w:p w14:paraId="3EB417A1" w14:textId="77777777" w:rsidR="008B390E" w:rsidRDefault="008B390E" w:rsidP="000C4516">
      <w:pPr>
        <w:pStyle w:val="Bezriadkovania"/>
      </w:pPr>
      <w:r>
        <w:t>010 01 Žilina</w:t>
      </w:r>
      <w:r>
        <w:tab/>
      </w:r>
      <w:r>
        <w:tab/>
      </w:r>
      <w:r>
        <w:tab/>
      </w:r>
    </w:p>
    <w:p w14:paraId="1DFB5960" w14:textId="77777777" w:rsidR="00041CA2" w:rsidRDefault="008B390E" w:rsidP="000C4516">
      <w:pPr>
        <w:pStyle w:val="Bezriadkovania"/>
      </w:pPr>
      <w:r>
        <w:t xml:space="preserve">e-mail: </w:t>
      </w:r>
      <w:r w:rsidR="00041CA2" w:rsidRPr="00041CA2">
        <w:t>deti@atrakcie-detom.sk</w:t>
      </w:r>
    </w:p>
    <w:p w14:paraId="4EA08234" w14:textId="77777777" w:rsidR="008B390E" w:rsidRDefault="008B390E" w:rsidP="000C4516">
      <w:pPr>
        <w:pStyle w:val="Bezriadkovania"/>
      </w:pPr>
      <w:r>
        <w:tab/>
        <w:t xml:space="preserve">            </w:t>
      </w:r>
      <w:r w:rsidR="00041CA2">
        <w:t xml:space="preserve"> </w:t>
      </w:r>
      <w:r>
        <w:t xml:space="preserve"> </w:t>
      </w:r>
      <w:hyperlink r:id="rId4" w:history="1">
        <w:r w:rsidR="00041CA2" w:rsidRPr="007347AC">
          <w:rPr>
            <w:rStyle w:val="Hypertextovprepojenie"/>
          </w:rPr>
          <w:t>www.atrakcie-detom.sk</w:t>
        </w:r>
      </w:hyperlink>
    </w:p>
    <w:p w14:paraId="7EAFE5EB" w14:textId="77777777" w:rsidR="000C4516" w:rsidRDefault="008B390E" w:rsidP="000C4516">
      <w:pPr>
        <w:pStyle w:val="Bezriadkovania"/>
      </w:pPr>
      <w:r>
        <w:t>IČO:  41 077 491</w:t>
      </w:r>
      <w:r>
        <w:tab/>
      </w:r>
      <w:r>
        <w:tab/>
      </w:r>
    </w:p>
    <w:p w14:paraId="3D147131" w14:textId="77777777" w:rsidR="008B390E" w:rsidRDefault="008B390E" w:rsidP="000C4516">
      <w:pPr>
        <w:pStyle w:val="Bezriadkovania"/>
      </w:pPr>
      <w:r>
        <w:t>Tel:   0948 125</w:t>
      </w:r>
      <w:r w:rsidR="003E6D73">
        <w:t> </w:t>
      </w:r>
      <w:r>
        <w:t>811</w:t>
      </w:r>
    </w:p>
    <w:p w14:paraId="5447325A" w14:textId="77777777" w:rsidR="003E6D73" w:rsidRDefault="003E6D73" w:rsidP="003E6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  <w:sectPr w:rsidR="003E6D73" w:rsidSect="000C4516">
          <w:type w:val="continuous"/>
          <w:pgSz w:w="11906" w:h="16838"/>
          <w:pgMar w:top="1417" w:right="1417" w:bottom="1417" w:left="1134" w:header="708" w:footer="708" w:gutter="0"/>
          <w:cols w:num="2" w:space="708"/>
          <w:docGrid w:linePitch="360"/>
        </w:sectPr>
      </w:pPr>
      <w:r>
        <w:rPr>
          <w:noProof/>
        </w:rPr>
        <w:drawing>
          <wp:inline distT="0" distB="0" distL="0" distR="0" wp14:anchorId="61CA3BE5" wp14:editId="2668A592">
            <wp:extent cx="2886075" cy="1309370"/>
            <wp:effectExtent l="0" t="0" r="9525" b="5080"/>
            <wp:docPr id="3" name="Obrázok 1">
              <a:extLst xmlns:a="http://schemas.openxmlformats.org/drawingml/2006/main">
                <a:ext uri="{FF2B5EF4-FFF2-40B4-BE49-F238E27FC236}">
                  <a16:creationId xmlns:a16="http://schemas.microsoft.com/office/drawing/2014/main" id="{8C7CDE56-10BF-464B-A5AF-D5C08C8C69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1">
                      <a:extLst>
                        <a:ext uri="{FF2B5EF4-FFF2-40B4-BE49-F238E27FC236}">
                          <a16:creationId xmlns:a16="http://schemas.microsoft.com/office/drawing/2014/main" id="{8C7CDE56-10BF-464B-A5AF-D5C08C8C69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012" cy="130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787" w:type="dxa"/>
        <w:tblInd w:w="-42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157"/>
        <w:gridCol w:w="253"/>
        <w:gridCol w:w="776"/>
        <w:gridCol w:w="1357"/>
        <w:gridCol w:w="213"/>
        <w:gridCol w:w="801"/>
        <w:gridCol w:w="2310"/>
        <w:gridCol w:w="79"/>
        <w:gridCol w:w="81"/>
        <w:gridCol w:w="486"/>
        <w:gridCol w:w="709"/>
        <w:gridCol w:w="465"/>
        <w:gridCol w:w="442"/>
        <w:gridCol w:w="232"/>
      </w:tblGrid>
      <w:tr w:rsidR="006821DB" w:rsidRPr="003E6D73" w14:paraId="58CA338C" w14:textId="77777777" w:rsidTr="00937854">
        <w:trPr>
          <w:trHeight w:val="375"/>
        </w:trPr>
        <w:tc>
          <w:tcPr>
            <w:tcW w:w="41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8076" w14:textId="77777777" w:rsidR="006821DB" w:rsidRPr="003E6D73" w:rsidRDefault="006821DB" w:rsidP="006821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sk-SK"/>
              </w:rPr>
            </w:pPr>
            <w:r w:rsidRPr="003E6D7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sk-SK"/>
              </w:rPr>
              <w:t>Objednávateľ:</w:t>
            </w:r>
          </w:p>
        </w:tc>
        <w:tc>
          <w:tcPr>
            <w:tcW w:w="56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F992" w14:textId="77777777" w:rsidR="006821DB" w:rsidRPr="003E6D73" w:rsidRDefault="006821DB" w:rsidP="003E6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sk-SK"/>
              </w:rPr>
            </w:pPr>
          </w:p>
        </w:tc>
      </w:tr>
      <w:tr w:rsidR="003E6D73" w:rsidRPr="003E6D73" w14:paraId="59564CC9" w14:textId="77777777" w:rsidTr="006821DB">
        <w:trPr>
          <w:trHeight w:val="360"/>
        </w:trPr>
        <w:tc>
          <w:tcPr>
            <w:tcW w:w="1583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87612" w14:textId="77777777" w:rsidR="003E6D73" w:rsidRPr="00FE66E2" w:rsidRDefault="003E6D73" w:rsidP="003E6D73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Meno 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>*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6862E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4CEF" w14:textId="77777777" w:rsidR="003E6D73" w:rsidRPr="00FE66E2" w:rsidRDefault="003E6D73" w:rsidP="006821DB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2389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22578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Priezvisko 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>*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3452B9" w14:textId="77777777" w:rsidR="003E6D73" w:rsidRPr="00FE66E2" w:rsidRDefault="003E6D73" w:rsidP="006821DB">
            <w:pPr>
              <w:spacing w:after="0" w:line="240" w:lineRule="auto"/>
              <w:ind w:firstLineChars="100" w:firstLine="241"/>
              <w:rPr>
                <w:rFonts w:eastAsia="Times New Roman" w:cstheme="minorHAnsi"/>
                <w:b/>
                <w:bCs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4"/>
                <w:szCs w:val="26"/>
                <w:lang w:eastAsia="sk-SK"/>
              </w:rPr>
              <w:t> </w:t>
            </w:r>
          </w:p>
        </w:tc>
      </w:tr>
      <w:tr w:rsidR="003E6D73" w:rsidRPr="003E6D73" w14:paraId="6B99B505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A318" w14:textId="77777777" w:rsidR="003E6D73" w:rsidRPr="00FE66E2" w:rsidRDefault="003E6D73" w:rsidP="006821DB">
            <w:pPr>
              <w:spacing w:after="0" w:line="240" w:lineRule="auto"/>
              <w:ind w:firstLineChars="100" w:firstLine="261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sk-SK"/>
              </w:rPr>
            </w:pPr>
          </w:p>
        </w:tc>
      </w:tr>
      <w:tr w:rsidR="006821DB" w:rsidRPr="003E6D73" w14:paraId="6A21124A" w14:textId="77777777" w:rsidTr="0086577E">
        <w:trPr>
          <w:trHeight w:val="360"/>
        </w:trPr>
        <w:tc>
          <w:tcPr>
            <w:tcW w:w="2612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270D7" w14:textId="77777777" w:rsidR="006821DB" w:rsidRPr="00FE66E2" w:rsidRDefault="006821DB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 xml:space="preserve">Firma, úrad </w:t>
            </w:r>
            <w:r w:rsidRPr="00FE66E2">
              <w:rPr>
                <w:rFonts w:eastAsia="Times New Roman" w:cstheme="minorHAnsi"/>
                <w:color w:val="003366"/>
                <w:sz w:val="24"/>
                <w:szCs w:val="24"/>
                <w:lang w:eastAsia="sk-SK"/>
              </w:rPr>
              <w:t>**</w:t>
            </w:r>
          </w:p>
        </w:tc>
        <w:tc>
          <w:tcPr>
            <w:tcW w:w="7175" w:type="dxa"/>
            <w:gridSpan w:val="11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6F8A7F" w14:textId="77777777" w:rsidR="006821DB" w:rsidRPr="00FE66E2" w:rsidRDefault="006821DB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3E6D73" w:rsidRPr="003E6D73" w14:paraId="2D349773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7DDF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</w:tr>
      <w:tr w:rsidR="003E6D73" w:rsidRPr="003E6D73" w14:paraId="7C99BE47" w14:textId="77777777" w:rsidTr="006821DB">
        <w:trPr>
          <w:trHeight w:val="360"/>
        </w:trPr>
        <w:tc>
          <w:tcPr>
            <w:tcW w:w="1583" w:type="dxa"/>
            <w:gridSpan w:val="2"/>
            <w:tcBorders>
              <w:top w:val="nil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2DC89" w14:textId="77777777" w:rsidR="003E6D73" w:rsidRPr="00FE66E2" w:rsidRDefault="003E6D73" w:rsidP="003E6D73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Ulica 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>*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351BA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443C" w14:textId="77777777" w:rsidR="003E6D73" w:rsidRPr="00FE66E2" w:rsidRDefault="003E6D73" w:rsidP="006821DB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D6859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číslo 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>*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8DACC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 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EB45A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  <w:t> </w:t>
            </w:r>
          </w:p>
        </w:tc>
      </w:tr>
      <w:tr w:rsidR="003E6D73" w:rsidRPr="003E6D73" w14:paraId="0C36D5FA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A4FA" w14:textId="77777777" w:rsidR="003E6D73" w:rsidRPr="00FE66E2" w:rsidRDefault="003E6D73" w:rsidP="006821DB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</w:tr>
      <w:tr w:rsidR="003E6D73" w:rsidRPr="003E6D73" w14:paraId="3880B157" w14:textId="77777777" w:rsidTr="006821DB">
        <w:trPr>
          <w:trHeight w:val="360"/>
        </w:trPr>
        <w:tc>
          <w:tcPr>
            <w:tcW w:w="1583" w:type="dxa"/>
            <w:gridSpan w:val="2"/>
            <w:tcBorders>
              <w:top w:val="nil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B926A" w14:textId="77777777" w:rsidR="003E6D73" w:rsidRPr="00FE66E2" w:rsidRDefault="003E6D73" w:rsidP="003E6D73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Mesto 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>*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CC7FE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5328" w14:textId="77777777" w:rsidR="003E6D73" w:rsidRPr="00FE66E2" w:rsidRDefault="003E6D73" w:rsidP="006821DB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01759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IČO </w:t>
            </w:r>
            <w:r w:rsidRPr="00FE66E2">
              <w:rPr>
                <w:rFonts w:eastAsia="Times New Roman" w:cstheme="minorHAnsi"/>
                <w:b/>
                <w:bCs/>
                <w:color w:val="003366"/>
                <w:sz w:val="26"/>
                <w:szCs w:val="26"/>
                <w:lang w:eastAsia="sk-SK"/>
              </w:rPr>
              <w:t>**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C87CC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 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E28E7A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  <w:t> </w:t>
            </w:r>
          </w:p>
        </w:tc>
      </w:tr>
      <w:tr w:rsidR="003E6D73" w:rsidRPr="003E6D73" w14:paraId="3B6AC604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3A56" w14:textId="77777777" w:rsidR="003E6D73" w:rsidRPr="00FE66E2" w:rsidRDefault="003E6D73" w:rsidP="006821DB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</w:tr>
      <w:tr w:rsidR="003E6D73" w:rsidRPr="003E6D73" w14:paraId="1CB1E96F" w14:textId="77777777" w:rsidTr="006821DB">
        <w:trPr>
          <w:trHeight w:val="360"/>
        </w:trPr>
        <w:tc>
          <w:tcPr>
            <w:tcW w:w="1583" w:type="dxa"/>
            <w:gridSpan w:val="2"/>
            <w:tcBorders>
              <w:top w:val="nil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B59F4" w14:textId="77777777" w:rsidR="003E6D73" w:rsidRPr="00FE66E2" w:rsidRDefault="003E6D73" w:rsidP="003E6D73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PSČ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 xml:space="preserve"> *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69898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C67B" w14:textId="77777777" w:rsidR="003E6D73" w:rsidRPr="00FE66E2" w:rsidRDefault="003E6D73" w:rsidP="006821DB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30631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DIČ </w:t>
            </w:r>
            <w:r w:rsidRPr="00FE66E2">
              <w:rPr>
                <w:rFonts w:eastAsia="Times New Roman" w:cstheme="minorHAnsi"/>
                <w:b/>
                <w:bCs/>
                <w:color w:val="003366"/>
                <w:sz w:val="26"/>
                <w:szCs w:val="26"/>
                <w:lang w:eastAsia="sk-SK"/>
              </w:rPr>
              <w:t>**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177C5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 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C7E9B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6"/>
                <w:lang w:eastAsia="sk-SK"/>
              </w:rPr>
            </w:pPr>
          </w:p>
        </w:tc>
      </w:tr>
      <w:tr w:rsidR="003E6D73" w:rsidRPr="003E6D73" w14:paraId="0BFD4469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1B17" w14:textId="77777777" w:rsidR="003E6D73" w:rsidRPr="00FE66E2" w:rsidRDefault="003E6D73" w:rsidP="006821DB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</w:tr>
      <w:tr w:rsidR="003E6D73" w:rsidRPr="003E6D73" w14:paraId="4ADA1A5E" w14:textId="77777777" w:rsidTr="006821DB">
        <w:trPr>
          <w:trHeight w:val="360"/>
        </w:trPr>
        <w:tc>
          <w:tcPr>
            <w:tcW w:w="1583" w:type="dxa"/>
            <w:gridSpan w:val="2"/>
            <w:tcBorders>
              <w:top w:val="nil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617C9" w14:textId="77777777" w:rsidR="003E6D73" w:rsidRPr="00FE66E2" w:rsidRDefault="003E6D73" w:rsidP="003E6D73">
            <w:pPr>
              <w:spacing w:after="0" w:line="240" w:lineRule="auto"/>
              <w:ind w:firstLineChars="100" w:firstLine="26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Telefón 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>*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B30DE" w14:textId="77777777" w:rsidR="003E6D73" w:rsidRPr="00FE66E2" w:rsidRDefault="003E6D73" w:rsidP="006821DB">
            <w:pPr>
              <w:spacing w:after="0" w:line="240" w:lineRule="auto"/>
              <w:ind w:firstLineChars="100" w:firstLine="241"/>
              <w:rPr>
                <w:rFonts w:eastAsia="Times New Roman" w:cstheme="minorHAnsi"/>
                <w:b/>
                <w:bCs/>
                <w:color w:val="000000"/>
                <w:sz w:val="24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4"/>
                <w:szCs w:val="26"/>
                <w:lang w:eastAsia="sk-SK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8CFE" w14:textId="77777777" w:rsidR="003E6D73" w:rsidRPr="00FE66E2" w:rsidRDefault="003E6D73" w:rsidP="006821DB">
            <w:pPr>
              <w:spacing w:after="0" w:line="240" w:lineRule="auto"/>
              <w:ind w:firstLineChars="100" w:firstLine="261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3A5AB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e-mail: </w:t>
            </w:r>
            <w:r w:rsidRPr="00FE66E2">
              <w:rPr>
                <w:rFonts w:eastAsia="Times New Roman" w:cstheme="minorHAnsi"/>
                <w:color w:val="FF0000"/>
                <w:sz w:val="26"/>
                <w:szCs w:val="26"/>
                <w:lang w:eastAsia="sk-SK"/>
              </w:rPr>
              <w:t>*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77035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 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867FD" w14:textId="77777777" w:rsidR="003E6D73" w:rsidRPr="00FE66E2" w:rsidRDefault="003E6D73" w:rsidP="006821DB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FF"/>
                <w:sz w:val="24"/>
                <w:u w:val="single"/>
                <w:lang w:eastAsia="sk-SK"/>
              </w:rPr>
            </w:pPr>
          </w:p>
        </w:tc>
      </w:tr>
      <w:tr w:rsidR="003E6D73" w:rsidRPr="003E6D73" w14:paraId="26167F5E" w14:textId="77777777" w:rsidTr="006821DB">
        <w:trPr>
          <w:trHeight w:val="75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709A" w14:textId="77777777" w:rsidR="003E6D73" w:rsidRPr="00FE66E2" w:rsidRDefault="003E6D73" w:rsidP="006821DB">
            <w:pPr>
              <w:spacing w:after="0" w:line="240" w:lineRule="auto"/>
              <w:ind w:firstLineChars="100" w:firstLine="220"/>
              <w:rPr>
                <w:rFonts w:eastAsia="Times New Roman" w:cstheme="minorHAnsi"/>
                <w:color w:val="0000FF"/>
                <w:u w:val="single"/>
                <w:lang w:eastAsia="sk-SK"/>
              </w:rPr>
            </w:pPr>
          </w:p>
        </w:tc>
      </w:tr>
      <w:tr w:rsidR="003E6D73" w:rsidRPr="003E6D73" w14:paraId="6D665101" w14:textId="77777777" w:rsidTr="006821DB">
        <w:trPr>
          <w:trHeight w:val="319"/>
        </w:trPr>
        <w:tc>
          <w:tcPr>
            <w:tcW w:w="15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EE33" w14:textId="77777777" w:rsidR="003E6D73" w:rsidRPr="00FE66E2" w:rsidRDefault="003E6D73" w:rsidP="003E6D7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E515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  <w:tc>
          <w:tcPr>
            <w:tcW w:w="2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872633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FF0000"/>
                <w:sz w:val="24"/>
                <w:szCs w:val="24"/>
                <w:lang w:eastAsia="sk-SK"/>
              </w:rPr>
              <w:t>*</w:t>
            </w: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 xml:space="preserve"> povinné údaje</w:t>
            </w:r>
          </w:p>
        </w:tc>
        <w:tc>
          <w:tcPr>
            <w:tcW w:w="3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D16EFC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3366"/>
                <w:sz w:val="24"/>
                <w:szCs w:val="24"/>
                <w:lang w:eastAsia="sk-SK"/>
              </w:rPr>
              <w:t>**</w:t>
            </w: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 xml:space="preserve"> firma, úrad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8826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23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E209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</w:tr>
      <w:tr w:rsidR="003E6D73" w:rsidRPr="003E6D73" w14:paraId="6F04A76E" w14:textId="77777777" w:rsidTr="006821DB">
        <w:trPr>
          <w:trHeight w:val="75"/>
        </w:trPr>
        <w:tc>
          <w:tcPr>
            <w:tcW w:w="73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761F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  <w:tc>
          <w:tcPr>
            <w:tcW w:w="241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64653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</w:tr>
      <w:tr w:rsidR="003E6D73" w:rsidRPr="003E6D73" w14:paraId="667EE69E" w14:textId="77777777" w:rsidTr="006821DB">
        <w:trPr>
          <w:trHeight w:val="319"/>
        </w:trPr>
        <w:tc>
          <w:tcPr>
            <w:tcW w:w="49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1987" w14:textId="77777777" w:rsidR="003E6D73" w:rsidRPr="00FE66E2" w:rsidRDefault="003E6D73" w:rsidP="006821DB">
            <w:pPr>
              <w:spacing w:after="0" w:line="240" w:lineRule="auto"/>
              <w:ind w:firstLineChars="100" w:firstLine="241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  <w:t xml:space="preserve">Miesto umiestnenia </w:t>
            </w:r>
            <w:proofErr w:type="spellStart"/>
            <w:r w:rsidRPr="00FE66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  <w:t>atrakcíi</w:t>
            </w:r>
            <w:proofErr w:type="spellEnd"/>
            <w:r w:rsidRPr="00FE66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  <w:t>, konania akcie</w:t>
            </w:r>
          </w:p>
        </w:tc>
        <w:tc>
          <w:tcPr>
            <w:tcW w:w="4804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81F8C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3E6D73" w:rsidRPr="003E6D73" w14:paraId="1D745549" w14:textId="77777777" w:rsidTr="006821DB">
        <w:trPr>
          <w:trHeight w:val="372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3469" w14:textId="77777777" w:rsidR="003E6D73" w:rsidRPr="00FE66E2" w:rsidRDefault="003E6D73" w:rsidP="003E6D73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 xml:space="preserve">Mesto * </w:t>
            </w:r>
          </w:p>
        </w:tc>
        <w:tc>
          <w:tcPr>
            <w:tcW w:w="8204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816109" w14:textId="77777777" w:rsidR="003E6D73" w:rsidRPr="00FE66E2" w:rsidRDefault="003E6D73" w:rsidP="006821DB">
            <w:pPr>
              <w:spacing w:after="0" w:line="240" w:lineRule="auto"/>
              <w:ind w:firstLineChars="400" w:firstLine="960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3E6D73" w:rsidRPr="003E6D73" w14:paraId="7B65238E" w14:textId="77777777" w:rsidTr="006821DB">
        <w:trPr>
          <w:trHeight w:val="372"/>
        </w:trPr>
        <w:tc>
          <w:tcPr>
            <w:tcW w:w="158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8A225" w14:textId="77777777" w:rsidR="003E6D73" w:rsidRPr="00FE66E2" w:rsidRDefault="003E6D73" w:rsidP="003E6D73">
            <w:pPr>
              <w:spacing w:after="0" w:line="240" w:lineRule="auto"/>
              <w:ind w:firstLineChars="100" w:firstLine="240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 xml:space="preserve">Ulica * </w:t>
            </w:r>
          </w:p>
        </w:tc>
        <w:tc>
          <w:tcPr>
            <w:tcW w:w="8204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712A00" w14:textId="77777777" w:rsidR="003E6D73" w:rsidRPr="00FE66E2" w:rsidRDefault="003E6D73" w:rsidP="006821DB">
            <w:pPr>
              <w:spacing w:after="0" w:line="240" w:lineRule="auto"/>
              <w:ind w:firstLineChars="400" w:firstLine="960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3E6D73" w:rsidRPr="003E6D73" w14:paraId="3482BE7F" w14:textId="77777777" w:rsidTr="006821DB">
        <w:trPr>
          <w:trHeight w:val="75"/>
        </w:trPr>
        <w:tc>
          <w:tcPr>
            <w:tcW w:w="9787" w:type="dxa"/>
            <w:gridSpan w:val="1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EB74" w14:textId="77777777" w:rsidR="003E6D73" w:rsidRPr="006821DB" w:rsidRDefault="003E6D73" w:rsidP="006821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28"/>
                <w:lang w:eastAsia="sk-SK"/>
              </w:rPr>
            </w:pPr>
            <w:r w:rsidRPr="006821DB">
              <w:rPr>
                <w:rFonts w:ascii="Calibri" w:eastAsia="Times New Roman" w:hAnsi="Calibri" w:cs="Calibri"/>
                <w:color w:val="000000"/>
                <w:sz w:val="14"/>
                <w:szCs w:val="28"/>
                <w:lang w:eastAsia="sk-SK"/>
              </w:rPr>
              <w:t> </w:t>
            </w:r>
          </w:p>
        </w:tc>
      </w:tr>
      <w:tr w:rsidR="003E6D73" w:rsidRPr="00FE66E2" w14:paraId="3089371E" w14:textId="77777777" w:rsidTr="006821DB">
        <w:trPr>
          <w:trHeight w:val="375"/>
        </w:trPr>
        <w:tc>
          <w:tcPr>
            <w:tcW w:w="4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D2E3A2" w14:textId="77777777" w:rsidR="003E6D73" w:rsidRPr="00FE66E2" w:rsidRDefault="003E6D73" w:rsidP="006821DB">
            <w:pPr>
              <w:spacing w:after="0" w:line="240" w:lineRule="auto"/>
              <w:ind w:firstLineChars="200" w:firstLine="562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  <w:t>Objednané atrakcie: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737AFF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lang w:eastAsia="sk-SK"/>
              </w:rPr>
              <w:t>dátum: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4480" w14:textId="77777777" w:rsidR="003E6D73" w:rsidRPr="00FE66E2" w:rsidRDefault="003E6D73" w:rsidP="006821DB">
            <w:pPr>
              <w:pStyle w:val="Bezriadkovania"/>
              <w:rPr>
                <w:rFonts w:cstheme="minorHAnsi"/>
                <w:lang w:eastAsia="sk-SK"/>
              </w:rPr>
            </w:pPr>
            <w:r w:rsidRPr="00FE66E2">
              <w:rPr>
                <w:rFonts w:cstheme="minorHAnsi"/>
                <w:lang w:eastAsia="sk-SK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E7B9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87C8D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lang w:eastAsia="sk-SK"/>
              </w:rPr>
              <w:t>od: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E69F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Cs/>
                <w:color w:val="000000"/>
                <w:sz w:val="24"/>
                <w:szCs w:val="28"/>
                <w:lang w:eastAsia="sk-SK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21A7B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4"/>
                <w:lang w:eastAsia="sk-SK"/>
              </w:rPr>
              <w:t>do:</w:t>
            </w:r>
          </w:p>
        </w:tc>
        <w:tc>
          <w:tcPr>
            <w:tcW w:w="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CDC7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Cs/>
                <w:color w:val="000000"/>
                <w:sz w:val="24"/>
                <w:szCs w:val="28"/>
                <w:lang w:eastAsia="sk-SK"/>
              </w:rPr>
              <w:t> </w:t>
            </w:r>
          </w:p>
        </w:tc>
      </w:tr>
      <w:tr w:rsidR="003E6D73" w:rsidRPr="00FE66E2" w14:paraId="724E1453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3BFD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</w:p>
        </w:tc>
      </w:tr>
      <w:tr w:rsidR="003E6D73" w:rsidRPr="00FE66E2" w14:paraId="1D816DA3" w14:textId="77777777" w:rsidTr="006821DB">
        <w:trPr>
          <w:trHeight w:val="375"/>
        </w:trPr>
        <w:tc>
          <w:tcPr>
            <w:tcW w:w="73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6EB5EE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  <w:t>Názov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3605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930707" w14:textId="77777777" w:rsidR="003E6D73" w:rsidRPr="00FE66E2" w:rsidRDefault="003E6D73" w:rsidP="00682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</w:pPr>
            <w:proofErr w:type="spellStart"/>
            <w:r w:rsidRPr="00FE66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  <w:t>obj.počet</w:t>
            </w:r>
            <w:proofErr w:type="spellEnd"/>
          </w:p>
        </w:tc>
      </w:tr>
      <w:tr w:rsidR="003E6D73" w:rsidRPr="00FE66E2" w14:paraId="09893E4A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D4BE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</w:tr>
      <w:tr w:rsidR="006821DB" w:rsidRPr="00FE66E2" w14:paraId="5FC25C2E" w14:textId="77777777" w:rsidTr="006821DB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75860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</w:pPr>
            <w:r w:rsidRPr="00FE66E2"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763D42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Veľká šmykľavka Slon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D37D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12F7" w14:textId="22E8ACD7" w:rsidR="006821DB" w:rsidRPr="00FE66E2" w:rsidRDefault="006821DB" w:rsidP="00FE6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8"/>
                <w:szCs w:val="28"/>
                <w:lang w:eastAsia="sk-SK"/>
              </w:rPr>
            </w:pPr>
          </w:p>
        </w:tc>
      </w:tr>
      <w:tr w:rsidR="003E6D73" w:rsidRPr="00FE66E2" w14:paraId="320DC921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315E" w14:textId="77777777" w:rsidR="003E6D73" w:rsidRPr="00FE66E2" w:rsidRDefault="003E6D73" w:rsidP="00FE6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8"/>
                <w:szCs w:val="28"/>
                <w:lang w:eastAsia="sk-SK"/>
              </w:rPr>
            </w:pPr>
          </w:p>
        </w:tc>
      </w:tr>
      <w:tr w:rsidR="006821DB" w:rsidRPr="00FE66E2" w14:paraId="4C8A1989" w14:textId="77777777" w:rsidTr="006821DB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9B2A1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</w:pPr>
            <w:r w:rsidRPr="00FE66E2"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76BACF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Multifunkčné ihrisko Klaun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5564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AE08" w14:textId="533B6F73" w:rsidR="006821DB" w:rsidRPr="00FE66E2" w:rsidRDefault="006821DB" w:rsidP="00FE6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8"/>
                <w:szCs w:val="28"/>
                <w:lang w:eastAsia="sk-SK"/>
              </w:rPr>
            </w:pPr>
          </w:p>
        </w:tc>
      </w:tr>
      <w:tr w:rsidR="003E6D73" w:rsidRPr="00FE66E2" w14:paraId="1DE377FA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7230" w14:textId="77777777" w:rsidR="003E6D73" w:rsidRPr="00FE66E2" w:rsidRDefault="003E6D73" w:rsidP="00FE6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8"/>
                <w:szCs w:val="28"/>
                <w:lang w:eastAsia="sk-SK"/>
              </w:rPr>
            </w:pPr>
          </w:p>
        </w:tc>
      </w:tr>
      <w:tr w:rsidR="006821DB" w:rsidRPr="00FE66E2" w14:paraId="7EB3145D" w14:textId="77777777" w:rsidTr="006821DB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71CF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</w:pPr>
            <w:r w:rsidRPr="00FE66E2"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E0F0B0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proofErr w:type="spellStart"/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Skakací</w:t>
            </w:r>
            <w:proofErr w:type="spellEnd"/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 hrad s guličkami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E454A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E7F2" w14:textId="2A2F6339" w:rsidR="006821DB" w:rsidRPr="00FE66E2" w:rsidRDefault="006821DB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3E6D73" w:rsidRPr="00FE66E2" w14:paraId="0F83C648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31E4" w14:textId="77777777" w:rsidR="003E6D73" w:rsidRPr="00FE66E2" w:rsidRDefault="003E6D73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6821DB" w:rsidRPr="00FE66E2" w14:paraId="78E0EA9B" w14:textId="77777777" w:rsidTr="006821DB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A7273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</w:pPr>
            <w:r w:rsidRPr="00FE66E2"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E58BC2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Kráľovský </w:t>
            </w:r>
            <w:proofErr w:type="spellStart"/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zamok</w:t>
            </w:r>
            <w:proofErr w:type="spellEnd"/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 (13v1)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4D1E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E6836" w14:textId="76FE5061" w:rsidR="006821DB" w:rsidRPr="00FE66E2" w:rsidRDefault="006821DB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3E6D73" w:rsidRPr="00FE66E2" w14:paraId="62EEC2F5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3A69" w14:textId="77777777" w:rsidR="003E6D73" w:rsidRPr="00FE66E2" w:rsidRDefault="003E6D73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6821DB" w:rsidRPr="00FE66E2" w14:paraId="1F070983" w14:textId="77777777" w:rsidTr="006821DB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11A8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</w:pPr>
            <w:r w:rsidRPr="00FE66E2"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446660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Zábavné centrum 6v1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2C98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9424" w14:textId="155E8ECE" w:rsidR="006821DB" w:rsidRPr="00FE66E2" w:rsidRDefault="006821DB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3E6D73" w:rsidRPr="00FE66E2" w14:paraId="0C06BCC4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B7A9" w14:textId="77777777" w:rsidR="003E6D73" w:rsidRPr="00FE66E2" w:rsidRDefault="003E6D73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6821DB" w:rsidRPr="00FE66E2" w14:paraId="7BEE3848" w14:textId="77777777" w:rsidTr="006821DB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4741B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</w:pPr>
            <w:r w:rsidRPr="00FE66E2"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6725E5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Hrad s preliezkou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A639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9EFE" w14:textId="67992829" w:rsidR="006821DB" w:rsidRPr="00FE66E2" w:rsidRDefault="006821DB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3E6D73" w:rsidRPr="00FE66E2" w14:paraId="704261CC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2355" w14:textId="77777777" w:rsidR="003E6D73" w:rsidRPr="00FE66E2" w:rsidRDefault="003E6D73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6821DB" w:rsidRPr="00FE66E2" w14:paraId="5BE1FA96" w14:textId="77777777" w:rsidTr="006821DB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EBAEF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</w:pPr>
            <w:r w:rsidRPr="00FE66E2">
              <w:rPr>
                <w:rFonts w:eastAsia="Times New Roman" w:cstheme="minorHAnsi"/>
                <w:b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4624FC" w14:textId="6D40995D" w:rsidR="006821DB" w:rsidRPr="00FE66E2" w:rsidRDefault="00945F26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  <w:proofErr w:type="spellStart"/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Puppy</w:t>
            </w:r>
            <w:proofErr w:type="spellEnd"/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 xml:space="preserve"> Land - </w:t>
            </w:r>
            <w:proofErr w:type="spellStart"/>
            <w:r w:rsidRPr="00FE66E2"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  <w:t>Dalmatín</w:t>
            </w:r>
            <w:proofErr w:type="spellEnd"/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C04B" w14:textId="77777777" w:rsidR="006821DB" w:rsidRPr="00FE66E2" w:rsidRDefault="006821DB" w:rsidP="006821DB">
            <w:pPr>
              <w:spacing w:after="0" w:line="240" w:lineRule="auto"/>
              <w:ind w:firstLineChars="300" w:firstLine="780"/>
              <w:rPr>
                <w:rFonts w:eastAsia="Times New Roman" w:cstheme="minorHAnsi"/>
                <w:color w:val="000000"/>
                <w:sz w:val="26"/>
                <w:szCs w:val="26"/>
                <w:lang w:eastAsia="sk-SK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FB0D" w14:textId="79A696FD" w:rsidR="006821DB" w:rsidRPr="00FE66E2" w:rsidRDefault="006821DB" w:rsidP="00FE66E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3E6D73" w:rsidRPr="00FE66E2" w14:paraId="37D9005C" w14:textId="77777777" w:rsidTr="006821DB">
        <w:trPr>
          <w:trHeight w:val="79"/>
        </w:trPr>
        <w:tc>
          <w:tcPr>
            <w:tcW w:w="9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36AB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sk-SK"/>
              </w:rPr>
            </w:pPr>
          </w:p>
        </w:tc>
      </w:tr>
      <w:tr w:rsidR="006821DB" w:rsidRPr="00FE66E2" w14:paraId="28525817" w14:textId="77777777" w:rsidTr="006821DB">
        <w:trPr>
          <w:trHeight w:val="7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92C7" w14:textId="77777777" w:rsidR="006821DB" w:rsidRPr="00FE66E2" w:rsidRDefault="006821DB" w:rsidP="003E6D7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  <w:tc>
          <w:tcPr>
            <w:tcW w:w="3543" w:type="dxa"/>
            <w:gridSpan w:val="4"/>
            <w:tcBorders>
              <w:top w:val="dotted" w:sz="4" w:space="0" w:color="C00000"/>
              <w:left w:val="dotted" w:sz="4" w:space="0" w:color="C00000"/>
              <w:bottom w:val="dotted" w:sz="4" w:space="0" w:color="C00000"/>
              <w:right w:val="dotted" w:sz="4" w:space="0" w:color="C00000"/>
            </w:tcBorders>
            <w:shd w:val="clear" w:color="auto" w:fill="auto"/>
            <w:noWrap/>
            <w:vAlign w:val="bottom"/>
            <w:hideMark/>
          </w:tcPr>
          <w:p w14:paraId="73DEAF76" w14:textId="77777777" w:rsidR="006821DB" w:rsidRPr="00FE66E2" w:rsidRDefault="006821DB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FF0000"/>
                <w:sz w:val="28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FF0000"/>
                <w:lang w:eastAsia="sk-SK"/>
              </w:rPr>
              <w:t>Nie sme platci</w:t>
            </w:r>
            <w:r w:rsidRPr="00FE66E2">
              <w:rPr>
                <w:rFonts w:eastAsia="Times New Roman" w:cstheme="minorHAnsi"/>
                <w:b/>
                <w:bCs/>
                <w:color w:val="FF0000"/>
                <w:sz w:val="28"/>
                <w:szCs w:val="28"/>
                <w:lang w:eastAsia="sk-SK"/>
              </w:rPr>
              <w:t xml:space="preserve"> </w:t>
            </w:r>
            <w:r w:rsidRPr="00FE66E2">
              <w:rPr>
                <w:rFonts w:eastAsia="Times New Roman" w:cstheme="minorHAnsi"/>
                <w:b/>
                <w:bCs/>
                <w:color w:val="FF0000"/>
                <w:lang w:eastAsia="sk-SK"/>
              </w:rPr>
              <w:t>DPH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3389" w14:textId="77777777" w:rsidR="006821DB" w:rsidRPr="00FE66E2" w:rsidRDefault="006821DB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  <w:t> </w:t>
            </w:r>
          </w:p>
        </w:tc>
        <w:tc>
          <w:tcPr>
            <w:tcW w:w="56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BD75F" w14:textId="77777777" w:rsidR="006821DB" w:rsidRPr="00FE66E2" w:rsidRDefault="006821DB" w:rsidP="003E6D7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</w:tr>
      <w:tr w:rsidR="003E6D73" w:rsidRPr="00FE66E2" w14:paraId="64A27B56" w14:textId="77777777" w:rsidTr="006821DB">
        <w:trPr>
          <w:trHeight w:val="37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3881" w14:textId="77777777" w:rsidR="003E6D73" w:rsidRPr="00FE66E2" w:rsidRDefault="003E6D73" w:rsidP="003E6D7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  <w:tc>
          <w:tcPr>
            <w:tcW w:w="936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9802" w14:textId="7FC8FA31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  <w:t xml:space="preserve">Platba za prenajom </w:t>
            </w:r>
            <w:proofErr w:type="spellStart"/>
            <w:r w:rsidRPr="00FE66E2"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  <w:t>atrakcíi</w:t>
            </w:r>
            <w:proofErr w:type="spellEnd"/>
            <w:r w:rsidRPr="00FE66E2"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  <w:t xml:space="preserve"> </w:t>
            </w:r>
            <w:r w:rsidR="00FE66E2" w:rsidRPr="00FE66E2"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  <w:t xml:space="preserve">vopred, </w:t>
            </w:r>
            <w:proofErr w:type="spellStart"/>
            <w:r w:rsidR="00FE66E2" w:rsidRPr="00FE66E2"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  <w:t>minimalne</w:t>
            </w:r>
            <w:proofErr w:type="spellEnd"/>
            <w:r w:rsidR="00FE66E2" w:rsidRPr="00FE66E2"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  <w:t xml:space="preserve"> 7.dní pred konaním akcie</w:t>
            </w:r>
            <w:r w:rsidRPr="00FE66E2">
              <w:rPr>
                <w:rFonts w:eastAsia="Times New Roman" w:cstheme="minorHAnsi"/>
                <w:b/>
                <w:bCs/>
                <w:color w:val="002060"/>
                <w:sz w:val="24"/>
                <w:szCs w:val="24"/>
                <w:lang w:eastAsia="sk-SK"/>
              </w:rPr>
              <w:t>.</w:t>
            </w:r>
          </w:p>
        </w:tc>
      </w:tr>
      <w:tr w:rsidR="003E6D73" w:rsidRPr="00FE66E2" w14:paraId="4A88D113" w14:textId="77777777" w:rsidTr="006821DB">
        <w:trPr>
          <w:trHeight w:val="37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80C3" w14:textId="77777777" w:rsidR="003E6D73" w:rsidRPr="00FE66E2" w:rsidRDefault="003E6D73" w:rsidP="003E6D7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  <w:t>V:</w:t>
            </w:r>
          </w:p>
        </w:tc>
        <w:tc>
          <w:tcPr>
            <w:tcW w:w="4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F28F9C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142F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  <w:r w:rsidRPr="00FE66E2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  <w:t>Dňa: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37F9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sk-SK"/>
              </w:rPr>
            </w:pPr>
          </w:p>
        </w:tc>
        <w:tc>
          <w:tcPr>
            <w:tcW w:w="2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B330AF" w14:textId="77777777" w:rsidR="003E6D73" w:rsidRPr="00FE66E2" w:rsidRDefault="003E6D73" w:rsidP="006821DB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  <w:r w:rsidRPr="00FE66E2"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92A1" w14:textId="77777777" w:rsidR="003E6D73" w:rsidRPr="00FE66E2" w:rsidRDefault="003E6D73" w:rsidP="003E6D7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sk-SK"/>
              </w:rPr>
            </w:pPr>
          </w:p>
        </w:tc>
      </w:tr>
    </w:tbl>
    <w:p w14:paraId="7DC9B4A5" w14:textId="7700E4D4" w:rsidR="006E1DB3" w:rsidRPr="00FE66E2" w:rsidRDefault="008B390E" w:rsidP="000C4516">
      <w:pPr>
        <w:pStyle w:val="Bezriadkovania"/>
        <w:rPr>
          <w:rFonts w:cstheme="minorHAnsi"/>
        </w:rPr>
      </w:pPr>
      <w:r w:rsidRPr="00FE66E2">
        <w:rPr>
          <w:rFonts w:cstheme="minorHAnsi"/>
        </w:rPr>
        <w:t>Objednávateľ zabezpečí nepretržité napojenie na el. sieť 220Volt</w:t>
      </w:r>
      <w:r w:rsidR="006E1DB3" w:rsidRPr="00FE66E2">
        <w:rPr>
          <w:rFonts w:cstheme="minorHAnsi"/>
        </w:rPr>
        <w:t xml:space="preserve"> (1,6A – 3,5kW)</w:t>
      </w:r>
      <w:r w:rsidR="00FE66E2">
        <w:rPr>
          <w:rFonts w:cstheme="minorHAnsi"/>
        </w:rPr>
        <w:t xml:space="preserve">, </w:t>
      </w:r>
      <w:r w:rsidRPr="00FE66E2">
        <w:rPr>
          <w:rFonts w:cstheme="minorHAnsi"/>
        </w:rPr>
        <w:tab/>
      </w:r>
      <w:r w:rsidRPr="00FE66E2">
        <w:rPr>
          <w:rFonts w:cstheme="minorHAnsi"/>
        </w:rPr>
        <w:tab/>
      </w:r>
      <w:r w:rsidRPr="00FE66E2">
        <w:rPr>
          <w:rFonts w:cstheme="minorHAnsi"/>
        </w:rPr>
        <w:tab/>
      </w:r>
      <w:r w:rsidRPr="00FE66E2">
        <w:rPr>
          <w:rFonts w:cstheme="minorHAnsi"/>
        </w:rPr>
        <w:tab/>
      </w:r>
      <w:r w:rsidRPr="00FE66E2">
        <w:rPr>
          <w:rFonts w:cstheme="minorHAnsi"/>
        </w:rPr>
        <w:tab/>
      </w:r>
      <w:r w:rsidRPr="00FE66E2">
        <w:rPr>
          <w:rFonts w:cstheme="minorHAnsi"/>
        </w:rPr>
        <w:tab/>
      </w:r>
    </w:p>
    <w:p w14:paraId="3E241514" w14:textId="0D98B66F" w:rsidR="006E1DB3" w:rsidRDefault="006E1DB3" w:rsidP="000C4516">
      <w:pPr>
        <w:pStyle w:val="Bezriadkovania"/>
      </w:pPr>
      <w:r>
        <w:t>(</w:t>
      </w:r>
      <w:r w:rsidR="00010FBC">
        <w:t xml:space="preserve">vyplnený </w:t>
      </w:r>
      <w:proofErr w:type="spellStart"/>
      <w:r>
        <w:t>subor</w:t>
      </w:r>
      <w:proofErr w:type="spellEnd"/>
      <w:r>
        <w:t xml:space="preserve"> odošlite ako prílohu na e-mail: </w:t>
      </w:r>
      <w:hyperlink r:id="rId6" w:history="1">
        <w:r w:rsidRPr="00303E51">
          <w:rPr>
            <w:rStyle w:val="Hypertextovprepojenie"/>
          </w:rPr>
          <w:t>deti@atrakcie-detom.sk</w:t>
        </w:r>
      </w:hyperlink>
      <w:r>
        <w:t>)</w:t>
      </w:r>
    </w:p>
    <w:p w14:paraId="094972EA" w14:textId="77777777" w:rsidR="008B390E" w:rsidRDefault="008B390E" w:rsidP="000C4516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B390E" w:rsidSect="003E6D73">
      <w:type w:val="continuous"/>
      <w:pgSz w:w="11906" w:h="16838"/>
      <w:pgMar w:top="1560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30E"/>
    <w:rsid w:val="00010FBC"/>
    <w:rsid w:val="00041CA2"/>
    <w:rsid w:val="0007184B"/>
    <w:rsid w:val="00076639"/>
    <w:rsid w:val="000C4516"/>
    <w:rsid w:val="000F4AFD"/>
    <w:rsid w:val="00283506"/>
    <w:rsid w:val="002A47C5"/>
    <w:rsid w:val="00342710"/>
    <w:rsid w:val="00360577"/>
    <w:rsid w:val="003E6D73"/>
    <w:rsid w:val="00416957"/>
    <w:rsid w:val="00437A33"/>
    <w:rsid w:val="004D7F32"/>
    <w:rsid w:val="00564CDE"/>
    <w:rsid w:val="006821DB"/>
    <w:rsid w:val="00694A95"/>
    <w:rsid w:val="006B467B"/>
    <w:rsid w:val="006C728D"/>
    <w:rsid w:val="006E1DB3"/>
    <w:rsid w:val="0073683A"/>
    <w:rsid w:val="00802568"/>
    <w:rsid w:val="00843E91"/>
    <w:rsid w:val="00863598"/>
    <w:rsid w:val="00884E30"/>
    <w:rsid w:val="008B3686"/>
    <w:rsid w:val="008B390E"/>
    <w:rsid w:val="00912C43"/>
    <w:rsid w:val="00913443"/>
    <w:rsid w:val="0092030E"/>
    <w:rsid w:val="00945F26"/>
    <w:rsid w:val="009F32BF"/>
    <w:rsid w:val="00C30931"/>
    <w:rsid w:val="00CE1782"/>
    <w:rsid w:val="00D60CF9"/>
    <w:rsid w:val="00E274A6"/>
    <w:rsid w:val="00FD68B3"/>
    <w:rsid w:val="00FE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EBCFC"/>
  <w15:docId w15:val="{022CA93A-F78F-4355-95CB-645DAE5AE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42710"/>
  </w:style>
  <w:style w:type="paragraph" w:styleId="Nadpis1">
    <w:name w:val="heading 1"/>
    <w:basedOn w:val="Normlny"/>
    <w:link w:val="Nadpis1Char"/>
    <w:uiPriority w:val="9"/>
    <w:qFormat/>
    <w:rsid w:val="003427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427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autoRedefine/>
    <w:uiPriority w:val="1"/>
    <w:qFormat/>
    <w:rsid w:val="000C4516"/>
    <w:pPr>
      <w:spacing w:after="0" w:line="240" w:lineRule="auto"/>
      <w:ind w:left="-142"/>
    </w:pPr>
  </w:style>
  <w:style w:type="character" w:customStyle="1" w:styleId="Nadpis1Char">
    <w:name w:val="Nadpis 1 Char"/>
    <w:basedOn w:val="Predvolenpsmoodseku"/>
    <w:link w:val="Nadpis1"/>
    <w:uiPriority w:val="9"/>
    <w:rsid w:val="00342710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3427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B3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B390E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4D7F32"/>
    <w:rPr>
      <w:color w:val="0000FF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C728D"/>
    <w:rPr>
      <w:color w:val="800080" w:themeColor="followed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6E1D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ti@atrakcie-detom.sk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atrakcie-detom.s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prava%20web%20str&#225;nky\Z&#225;v&#228;zn&#225;%20objedn&#225;vka%20&#353;ablona.dot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Záväzná objednávka šablona</Template>
  <TotalTime>5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Palino</dc:creator>
  <cp:lastModifiedBy>Pali no</cp:lastModifiedBy>
  <cp:revision>5</cp:revision>
  <dcterms:created xsi:type="dcterms:W3CDTF">2025-04-03T21:16:00Z</dcterms:created>
  <dcterms:modified xsi:type="dcterms:W3CDTF">2025-04-03T21:40:00Z</dcterms:modified>
</cp:coreProperties>
</file>